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3DB" w:rsidRDefault="009F23DB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9F23DB" w:rsidRDefault="009F23DB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9F23DB" w:rsidRDefault="009F23DB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9F23DB" w:rsidRDefault="009F23DB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   _</w:t>
      </w:r>
      <w:r w:rsidRPr="00825710">
        <w:rPr>
          <w:rFonts w:ascii="Times New Roman" w:hAnsi="Times New Roman"/>
          <w:b/>
          <w:sz w:val="28"/>
          <w:szCs w:val="24"/>
          <w:u w:val="single"/>
        </w:rPr>
        <w:t>Хореографический коллектив «Фантазия»</w:t>
      </w:r>
      <w:r w:rsidRPr="00825710">
        <w:rPr>
          <w:rFonts w:ascii="Times New Roman" w:hAnsi="Times New Roman"/>
          <w:b/>
          <w:sz w:val="28"/>
          <w:szCs w:val="24"/>
        </w:rPr>
        <w:t>_</w:t>
      </w:r>
      <w:r w:rsidRPr="00825710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педагог </w:t>
      </w:r>
      <w:r>
        <w:rPr>
          <w:rFonts w:ascii="Times New Roman" w:hAnsi="Times New Roman"/>
          <w:sz w:val="24"/>
          <w:szCs w:val="24"/>
          <w:u w:val="single"/>
        </w:rPr>
        <w:t>Ризаева Эльмира Владимировна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9F23DB" w:rsidRDefault="009F23DB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9F23DB" w:rsidRPr="006B1CEA" w:rsidRDefault="009F23DB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27"/>
        <w:gridCol w:w="2258"/>
        <w:gridCol w:w="2678"/>
        <w:gridCol w:w="1298"/>
        <w:gridCol w:w="5841"/>
        <w:gridCol w:w="2401"/>
      </w:tblGrid>
      <w:tr w:rsidR="009F23DB" w:rsidRPr="00FB1DD7" w:rsidTr="00865352">
        <w:trPr>
          <w:trHeight w:val="144"/>
        </w:trPr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9F23DB" w:rsidRPr="00FB1DD7" w:rsidRDefault="009F23D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9F23DB" w:rsidRPr="00FB1DD7" w:rsidTr="00865352">
        <w:trPr>
          <w:trHeight w:val="144"/>
        </w:trPr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Хореографический коллектив «Фантазия» 1г.о 1 гр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5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9A6ADE">
            <w:pPr>
              <w:pStyle w:val="NoSpacing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B1DD7">
              <w:rPr>
                <w:rFonts w:ascii="Times New Roman" w:hAnsi="Times New Roman"/>
                <w:sz w:val="24"/>
                <w:szCs w:val="24"/>
                <w:u w:val="single"/>
              </w:rPr>
              <w:t>Комплекс упражнений на развитие</w:t>
            </w:r>
          </w:p>
          <w:p w:rsidR="009F23DB" w:rsidRPr="00FB1DD7" w:rsidRDefault="009F23DB" w:rsidP="009A6ADE">
            <w:pPr>
              <w:pStyle w:val="NoSpacing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B1DD7">
              <w:rPr>
                <w:rFonts w:ascii="Times New Roman" w:hAnsi="Times New Roman"/>
                <w:sz w:val="24"/>
                <w:szCs w:val="24"/>
                <w:u w:val="single"/>
              </w:rPr>
              <w:t>гибкости</w:t>
            </w:r>
            <w:r w:rsidRPr="00FB1DD7">
              <w:rPr>
                <w:rFonts w:ascii="Times New Roman" w:hAnsi="Times New Roman"/>
                <w:sz w:val="24"/>
                <w:szCs w:val="24"/>
                <w:u w:val="single"/>
              </w:rPr>
              <w:tab/>
              <w:t xml:space="preserve">Прямой онлайн эфир </w:t>
            </w:r>
          </w:p>
          <w:p w:rsidR="009F23DB" w:rsidRPr="00FB1DD7" w:rsidRDefault="009F23DB" w:rsidP="009A6ADE">
            <w:pPr>
              <w:pStyle w:val="NoSpacing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B1DD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Zoom</w:t>
            </w: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9F23DB" w:rsidRPr="00FB1DD7" w:rsidRDefault="009F23D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9F23DB" w:rsidRPr="00FB1DD7" w:rsidTr="00865352">
        <w:trPr>
          <w:trHeight w:val="1456"/>
        </w:trPr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3DB" w:rsidRPr="00FB1DD7" w:rsidRDefault="009F23DB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Хореографический коллектив «Фантазия» 1г.о 1 гр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01.05</w:t>
            </w:r>
          </w:p>
        </w:tc>
        <w:tc>
          <w:tcPr>
            <w:tcW w:w="5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9A6AD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Работа над стопами. Развиваем подъём и выворотность</w:t>
            </w:r>
            <w:r w:rsidRPr="00FB1DD7">
              <w:rPr>
                <w:rFonts w:ascii="Times New Roman" w:hAnsi="Times New Roman"/>
                <w:sz w:val="24"/>
                <w:szCs w:val="24"/>
              </w:rPr>
              <w:tab/>
              <w:t>Видео урок в группеWA. Видео в Инстаграмм</w:t>
            </w:r>
          </w:p>
          <w:p w:rsidR="009F23DB" w:rsidRPr="00FB1DD7" w:rsidRDefault="009F23DB" w:rsidP="009A6AD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https://instagram.com/dpc.molodost?igshid=rea6u8u6xjyw</w:t>
            </w: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9F23DB" w:rsidRPr="00FB1DD7" w:rsidRDefault="009F23DB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9F23DB" w:rsidRPr="00FB1DD7" w:rsidTr="00865352">
        <w:trPr>
          <w:trHeight w:val="144"/>
        </w:trPr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3DB" w:rsidRPr="00FB1DD7" w:rsidRDefault="009F23DB" w:rsidP="008062E2">
            <w:pPr>
              <w:jc w:val="center"/>
              <w:rPr>
                <w:rFonts w:ascii="Times New Roman" w:hAnsi="Times New Roman"/>
              </w:rPr>
            </w:pPr>
            <w:r w:rsidRPr="00FB1DD7">
              <w:rPr>
                <w:rFonts w:ascii="Times New Roman" w:hAnsi="Times New Roman"/>
                <w:sz w:val="24"/>
              </w:rPr>
              <w:t>Хореографический коллектив «Фантазия» 1г.о 2 гр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5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9A6AD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работа. </w:t>
            </w:r>
          </w:p>
          <w:p w:rsidR="009F23DB" w:rsidRPr="00FB1DD7" w:rsidRDefault="009F23DB" w:rsidP="009A6AD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Придумать собственное упражнение на развитие координации</w:t>
            </w:r>
            <w:r w:rsidRPr="00FB1DD7">
              <w:rPr>
                <w:rFonts w:ascii="Times New Roman" w:hAnsi="Times New Roman"/>
                <w:sz w:val="24"/>
                <w:szCs w:val="24"/>
              </w:rPr>
              <w:tab/>
              <w:t>Задание в группеWA</w:t>
            </w: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9F23DB" w:rsidRPr="00FB1DD7" w:rsidRDefault="009F23DB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9F23DB" w:rsidRPr="00FB1DD7" w:rsidTr="00865352">
        <w:trPr>
          <w:trHeight w:val="144"/>
        </w:trPr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Хореографический коллектив «Фантазия» 1г.о 2 гр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02.05</w:t>
            </w:r>
          </w:p>
        </w:tc>
        <w:tc>
          <w:tcPr>
            <w:tcW w:w="5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9A6AD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Комплекс упражнений на развитие</w:t>
            </w:r>
          </w:p>
          <w:p w:rsidR="009F23DB" w:rsidRPr="00FB1DD7" w:rsidRDefault="009F23DB" w:rsidP="009A6AD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гибкости</w:t>
            </w:r>
            <w:r w:rsidRPr="00FB1DD7">
              <w:rPr>
                <w:rFonts w:ascii="Times New Roman" w:hAnsi="Times New Roman"/>
                <w:sz w:val="24"/>
                <w:szCs w:val="24"/>
              </w:rPr>
              <w:tab/>
              <w:t xml:space="preserve">Прямой онлайн эфир </w:t>
            </w:r>
          </w:p>
          <w:p w:rsidR="009F23DB" w:rsidRPr="00FB1DD7" w:rsidRDefault="009F23DB" w:rsidP="009A6AD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 xml:space="preserve">     Zoom</w:t>
            </w: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9F23DB" w:rsidRPr="00FB1DD7" w:rsidRDefault="009F23DB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9F23DB" w:rsidRPr="00FB1DD7" w:rsidTr="00865352">
        <w:trPr>
          <w:trHeight w:val="144"/>
        </w:trPr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«Фантазия» 2г.о 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5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9A6AD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работа. </w:t>
            </w:r>
          </w:p>
          <w:p w:rsidR="009F23DB" w:rsidRPr="00FB1DD7" w:rsidRDefault="009F23DB" w:rsidP="009A6AD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Придумать собственное упражнение на развитие координации</w:t>
            </w:r>
            <w:r w:rsidRPr="00FB1DD7">
              <w:rPr>
                <w:rFonts w:ascii="Times New Roman" w:hAnsi="Times New Roman"/>
                <w:sz w:val="24"/>
                <w:szCs w:val="24"/>
              </w:rPr>
              <w:tab/>
              <w:t>Задание в группеWA</w:t>
            </w: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9F23DB" w:rsidRPr="00FB1DD7" w:rsidRDefault="009F23DB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9F23DB" w:rsidRPr="00FB1DD7" w:rsidTr="00865352">
        <w:trPr>
          <w:trHeight w:val="144"/>
        </w:trPr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3DB" w:rsidRPr="00FB1DD7" w:rsidRDefault="009F23D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9F23DB" w:rsidRPr="00FB1DD7" w:rsidRDefault="009F23DB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3DB" w:rsidRPr="00FB1DD7" w:rsidRDefault="009F23DB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«Фантазия» 2г.о </w:t>
            </w:r>
            <w:r w:rsidRPr="00FB1DD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02.05</w:t>
            </w:r>
          </w:p>
        </w:tc>
        <w:tc>
          <w:tcPr>
            <w:tcW w:w="5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9A6AD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Комплекс упражнений на развитие</w:t>
            </w:r>
          </w:p>
          <w:p w:rsidR="009F23DB" w:rsidRPr="00FB1DD7" w:rsidRDefault="009F23DB" w:rsidP="009A6AD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гибкости</w:t>
            </w:r>
            <w:r w:rsidRPr="00FB1DD7">
              <w:rPr>
                <w:rFonts w:ascii="Times New Roman" w:hAnsi="Times New Roman"/>
                <w:sz w:val="24"/>
                <w:szCs w:val="24"/>
              </w:rPr>
              <w:tab/>
              <w:t xml:space="preserve">Прямой онлайн эфир </w:t>
            </w:r>
          </w:p>
          <w:p w:rsidR="009F23DB" w:rsidRPr="00FB1DD7" w:rsidRDefault="009F23DB" w:rsidP="009A6AD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 xml:space="preserve">     Zoom</w:t>
            </w: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3DB" w:rsidRPr="00FB1DD7" w:rsidRDefault="009F23DB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9F23DB" w:rsidRPr="00FB1DD7" w:rsidRDefault="009F23DB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9F23DB" w:rsidRPr="00FB1DD7" w:rsidTr="00865352">
        <w:trPr>
          <w:trHeight w:val="144"/>
        </w:trPr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«Фантазия» 3г.о </w:t>
            </w:r>
            <w:r w:rsidRPr="00FB1DD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5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9A6AD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работа. </w:t>
            </w:r>
          </w:p>
          <w:p w:rsidR="009F23DB" w:rsidRPr="00FB1DD7" w:rsidRDefault="009F23DB" w:rsidP="009A6AD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Придумать собственное упражнение на развитие координации</w:t>
            </w:r>
            <w:r w:rsidRPr="00FB1DD7">
              <w:rPr>
                <w:rFonts w:ascii="Times New Roman" w:hAnsi="Times New Roman"/>
                <w:sz w:val="24"/>
                <w:szCs w:val="24"/>
              </w:rPr>
              <w:tab/>
              <w:t>Задание в группеWA</w:t>
            </w: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9F23DB" w:rsidRPr="00FB1DD7" w:rsidRDefault="009F23DB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работы прислать на whatsapp</w:t>
            </w:r>
          </w:p>
        </w:tc>
      </w:tr>
      <w:tr w:rsidR="009F23DB" w:rsidRPr="00FB1DD7" w:rsidTr="00865352">
        <w:trPr>
          <w:trHeight w:val="144"/>
        </w:trPr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«Фантазия» 3г.о </w:t>
            </w:r>
            <w:r w:rsidRPr="00FB1DD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01.05</w:t>
            </w:r>
          </w:p>
        </w:tc>
        <w:tc>
          <w:tcPr>
            <w:tcW w:w="5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9A6AD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Комплекс упражнений на развитие</w:t>
            </w:r>
          </w:p>
          <w:p w:rsidR="009F23DB" w:rsidRPr="00FB1DD7" w:rsidRDefault="009F23DB" w:rsidP="009A6AD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гибкости</w:t>
            </w:r>
            <w:r w:rsidRPr="00FB1DD7">
              <w:rPr>
                <w:rFonts w:ascii="Times New Roman" w:hAnsi="Times New Roman"/>
                <w:sz w:val="24"/>
                <w:szCs w:val="24"/>
              </w:rPr>
              <w:tab/>
              <w:t xml:space="preserve">Прямой онлайн эфир </w:t>
            </w:r>
          </w:p>
          <w:p w:rsidR="009F23DB" w:rsidRPr="00FB1DD7" w:rsidRDefault="009F23DB" w:rsidP="009A6AD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 xml:space="preserve">     Zoom</w:t>
            </w: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9F23DB" w:rsidRPr="00FB1DD7" w:rsidRDefault="009F23DB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работы прислать на whatsapp</w:t>
            </w:r>
          </w:p>
        </w:tc>
      </w:tr>
      <w:tr w:rsidR="009F23DB" w:rsidRPr="00FB1DD7" w:rsidTr="00865352">
        <w:trPr>
          <w:trHeight w:val="144"/>
        </w:trPr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«Фантазия» 4г.о </w:t>
            </w:r>
            <w:r w:rsidRPr="00FB1DD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01.05</w:t>
            </w:r>
          </w:p>
        </w:tc>
        <w:tc>
          <w:tcPr>
            <w:tcW w:w="5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9A6AD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работа. </w:t>
            </w:r>
          </w:p>
          <w:p w:rsidR="009F23DB" w:rsidRPr="00FB1DD7" w:rsidRDefault="009F23DB" w:rsidP="009A6AD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Придумать собственное упражнение на развитие координации</w:t>
            </w:r>
            <w:r w:rsidRPr="00FB1DD7">
              <w:rPr>
                <w:rFonts w:ascii="Times New Roman" w:hAnsi="Times New Roman"/>
                <w:sz w:val="24"/>
                <w:szCs w:val="24"/>
              </w:rPr>
              <w:tab/>
              <w:t>Задание в группеWA</w:t>
            </w: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9F23DB" w:rsidRPr="00FB1DD7" w:rsidRDefault="009F23DB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работы прислать на whatsapp</w:t>
            </w:r>
          </w:p>
        </w:tc>
      </w:tr>
      <w:tr w:rsidR="009F23DB" w:rsidRPr="00FB1DD7" w:rsidTr="00865352">
        <w:trPr>
          <w:trHeight w:val="144"/>
        </w:trPr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«Фантазия» 4г.о </w:t>
            </w:r>
            <w:r w:rsidRPr="00FB1DD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02.05</w:t>
            </w:r>
            <w:bookmarkStart w:id="0" w:name="_GoBack"/>
            <w:bookmarkEnd w:id="0"/>
          </w:p>
        </w:tc>
        <w:tc>
          <w:tcPr>
            <w:tcW w:w="5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9A6AD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Комплекс упражнений на развитие</w:t>
            </w:r>
          </w:p>
          <w:p w:rsidR="009F23DB" w:rsidRPr="00FB1DD7" w:rsidRDefault="009F23DB" w:rsidP="009A6AD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гибкости</w:t>
            </w:r>
            <w:r w:rsidRPr="00FB1DD7">
              <w:rPr>
                <w:rFonts w:ascii="Times New Roman" w:hAnsi="Times New Roman"/>
                <w:sz w:val="24"/>
                <w:szCs w:val="24"/>
              </w:rPr>
              <w:tab/>
              <w:t xml:space="preserve">Прямой онлайн эфир </w:t>
            </w:r>
          </w:p>
          <w:p w:rsidR="009F23DB" w:rsidRPr="00FB1DD7" w:rsidRDefault="009F23DB" w:rsidP="009A6AD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 xml:space="preserve">     Zoom</w:t>
            </w: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FB1DD7" w:rsidRDefault="009F23DB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9F23DB" w:rsidRPr="00FB1DD7" w:rsidRDefault="009F23DB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DD7">
              <w:rPr>
                <w:rFonts w:ascii="Times New Roman" w:hAnsi="Times New Roman"/>
                <w:sz w:val="24"/>
                <w:szCs w:val="24"/>
              </w:rPr>
              <w:t>работы прислать на whatsapp</w:t>
            </w:r>
          </w:p>
        </w:tc>
      </w:tr>
    </w:tbl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865352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9F23DB" w:rsidRDefault="009F23DB" w:rsidP="00865352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9F23DB" w:rsidRPr="00BA07F8" w:rsidRDefault="009F23DB" w:rsidP="00865352">
      <w:pPr>
        <w:pStyle w:val="NoSpacing"/>
        <w:jc w:val="center"/>
        <w:rPr>
          <w:rFonts w:ascii="Times New Roman" w:hAnsi="Times New Roman"/>
          <w:sz w:val="24"/>
          <w:szCs w:val="24"/>
          <w:u w:val="single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 xml:space="preserve">занятий, объединения -  </w:t>
      </w:r>
      <w:r>
        <w:rPr>
          <w:rFonts w:ascii="Times New Roman" w:hAnsi="Times New Roman"/>
          <w:b/>
          <w:sz w:val="32"/>
          <w:szCs w:val="24"/>
          <w:u w:val="single"/>
        </w:rPr>
        <w:t xml:space="preserve">Классика </w:t>
      </w:r>
      <w:r>
        <w:rPr>
          <w:rFonts w:ascii="Times New Roman" w:hAnsi="Times New Roman"/>
          <w:sz w:val="32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педагог </w:t>
      </w:r>
      <w:r>
        <w:rPr>
          <w:rFonts w:ascii="Times New Roman" w:hAnsi="Times New Roman"/>
          <w:sz w:val="24"/>
          <w:szCs w:val="24"/>
          <w:u w:val="single"/>
        </w:rPr>
        <w:t>Ризаева Эльмира Владимировна</w:t>
      </w:r>
    </w:p>
    <w:p w:rsidR="009F23DB" w:rsidRPr="006B1CEA" w:rsidRDefault="009F23DB" w:rsidP="00865352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9F23DB" w:rsidRPr="00AB3903" w:rsidTr="00F46556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AB3903" w:rsidRDefault="009F23DB" w:rsidP="00F4655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90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AB3903" w:rsidRDefault="009F23DB" w:rsidP="00F4655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903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AB3903" w:rsidRDefault="009F23DB" w:rsidP="00F4655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903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9F23DB" w:rsidRPr="00AB3903" w:rsidRDefault="009F23DB" w:rsidP="00F4655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903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AB3903" w:rsidRDefault="009F23DB" w:rsidP="00F4655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903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AB3903" w:rsidRDefault="009F23DB" w:rsidP="00F4655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903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AB3903" w:rsidRDefault="009F23DB" w:rsidP="00F4655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903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9F23DB" w:rsidRPr="00AB3903" w:rsidTr="00F46556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AB3903" w:rsidRDefault="009F23DB" w:rsidP="00F4655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90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AB3903" w:rsidRDefault="009F23DB" w:rsidP="00F46556">
            <w:pPr>
              <w:rPr>
                <w:rFonts w:ascii="Times New Roman" w:hAnsi="Times New Roman"/>
                <w:sz w:val="24"/>
                <w:szCs w:val="24"/>
              </w:rPr>
            </w:pPr>
            <w:r w:rsidRPr="00AB3903">
              <w:rPr>
                <w:rFonts w:ascii="Times New Roman" w:hAnsi="Times New Roman"/>
                <w:sz w:val="24"/>
                <w:szCs w:val="24"/>
              </w:rPr>
              <w:t>Ризаева Эльмира Владимировна</w:t>
            </w:r>
          </w:p>
          <w:p w:rsidR="009F23DB" w:rsidRPr="00AB3903" w:rsidRDefault="009F23DB" w:rsidP="00F4655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AB3903" w:rsidRDefault="009F23DB" w:rsidP="00F4655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B3903">
              <w:rPr>
                <w:rFonts w:ascii="Times New Roman" w:hAnsi="Times New Roman"/>
                <w:sz w:val="24"/>
                <w:szCs w:val="24"/>
              </w:rPr>
              <w:t xml:space="preserve">         объединение -   </w:t>
            </w:r>
          </w:p>
          <w:p w:rsidR="009F23DB" w:rsidRPr="00AB3903" w:rsidRDefault="009F23DB" w:rsidP="00F4655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B3903">
              <w:rPr>
                <w:rFonts w:ascii="Times New Roman" w:hAnsi="Times New Roman"/>
                <w:sz w:val="24"/>
                <w:szCs w:val="24"/>
              </w:rPr>
              <w:t xml:space="preserve">         Классика 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AB3903" w:rsidRDefault="009F23DB" w:rsidP="00F4655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903"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AB3903" w:rsidRDefault="009F23DB" w:rsidP="00F46556">
            <w:pPr>
              <w:rPr>
                <w:rFonts w:ascii="Times New Roman" w:hAnsi="Times New Roman"/>
                <w:sz w:val="24"/>
                <w:szCs w:val="24"/>
              </w:rPr>
            </w:pPr>
            <w:r w:rsidRPr="00AB3903">
              <w:rPr>
                <w:rFonts w:ascii="Times New Roman" w:hAnsi="Times New Roman"/>
                <w:sz w:val="24"/>
                <w:szCs w:val="24"/>
              </w:rPr>
              <w:t xml:space="preserve">Releve lents  в выворотном, натянутом положении сидя и лёжа на спине. </w:t>
            </w:r>
            <w:r w:rsidRPr="00AB3903">
              <w:rPr>
                <w:rFonts w:ascii="Times New Roman" w:hAnsi="Times New Roman"/>
                <w:sz w:val="24"/>
                <w:szCs w:val="24"/>
              </w:rPr>
              <w:tab/>
              <w:t>Видео урок в   группеWA</w:t>
            </w:r>
          </w:p>
          <w:p w:rsidR="009F23DB" w:rsidRPr="00AB3903" w:rsidRDefault="009F23DB" w:rsidP="00F4655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AB3903" w:rsidRDefault="009F23DB" w:rsidP="00F4655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903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9F23DB" w:rsidRPr="00AB3903" w:rsidRDefault="009F23DB" w:rsidP="00F4655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903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9F23DB" w:rsidRPr="00AB3903" w:rsidTr="00F46556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AB3903" w:rsidRDefault="009F23DB" w:rsidP="00F4655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9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AB3903" w:rsidRDefault="009F23DB" w:rsidP="00F46556">
            <w:pPr>
              <w:rPr>
                <w:rFonts w:ascii="Times New Roman" w:hAnsi="Times New Roman"/>
                <w:sz w:val="24"/>
                <w:szCs w:val="24"/>
              </w:rPr>
            </w:pPr>
            <w:r w:rsidRPr="00AB3903">
              <w:rPr>
                <w:rFonts w:ascii="Times New Roman" w:hAnsi="Times New Roman"/>
                <w:sz w:val="24"/>
                <w:szCs w:val="24"/>
              </w:rPr>
              <w:t>Ризаева Эльмира Владимировна</w:t>
            </w:r>
          </w:p>
          <w:p w:rsidR="009F23DB" w:rsidRPr="00AB3903" w:rsidRDefault="009F23DB" w:rsidP="00F4655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AB3903" w:rsidRDefault="009F23DB" w:rsidP="00F4655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903">
              <w:rPr>
                <w:rFonts w:ascii="Times New Roman" w:hAnsi="Times New Roman"/>
                <w:sz w:val="24"/>
                <w:szCs w:val="24"/>
              </w:rPr>
              <w:t>объединение -  Классика  2г.о.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AB3903" w:rsidRDefault="009F23DB" w:rsidP="00F4655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903"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AB3903" w:rsidRDefault="009F23DB" w:rsidP="00F46556">
            <w:pPr>
              <w:rPr>
                <w:rFonts w:ascii="Times New Roman" w:hAnsi="Times New Roman"/>
                <w:sz w:val="24"/>
                <w:szCs w:val="24"/>
              </w:rPr>
            </w:pPr>
            <w:r w:rsidRPr="00AB3903">
              <w:rPr>
                <w:rFonts w:ascii="Times New Roman" w:hAnsi="Times New Roman"/>
                <w:sz w:val="24"/>
                <w:szCs w:val="24"/>
              </w:rPr>
              <w:t>поднятие ног на 90 градусов Releve lents  в выворотном, натянутом положении сидя и лёжа на спине</w:t>
            </w:r>
            <w:r w:rsidRPr="00AB3903">
              <w:rPr>
                <w:rFonts w:ascii="Times New Roman" w:hAnsi="Times New Roman"/>
                <w:sz w:val="24"/>
                <w:szCs w:val="24"/>
              </w:rPr>
              <w:tab/>
              <w:t>Видео урок в   группеWA</w:t>
            </w:r>
          </w:p>
          <w:p w:rsidR="009F23DB" w:rsidRPr="00AB3903" w:rsidRDefault="009F23DB" w:rsidP="00F4655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AB3903" w:rsidRDefault="009F23DB" w:rsidP="00F4655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903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9F23DB" w:rsidRPr="00AB3903" w:rsidRDefault="009F23DB" w:rsidP="00F4655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903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9F23DB" w:rsidRPr="00AB3903" w:rsidTr="00F46556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AB3903" w:rsidRDefault="009F23DB" w:rsidP="00F4655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90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AB3903" w:rsidRDefault="009F23DB" w:rsidP="00F46556">
            <w:pPr>
              <w:rPr>
                <w:rFonts w:ascii="Times New Roman" w:hAnsi="Times New Roman"/>
                <w:sz w:val="24"/>
                <w:szCs w:val="24"/>
              </w:rPr>
            </w:pPr>
            <w:r w:rsidRPr="00AB3903">
              <w:rPr>
                <w:rFonts w:ascii="Times New Roman" w:hAnsi="Times New Roman"/>
                <w:sz w:val="24"/>
                <w:szCs w:val="24"/>
              </w:rPr>
              <w:t>Ризаева Эльмира Владимировна</w:t>
            </w:r>
          </w:p>
          <w:p w:rsidR="009F23DB" w:rsidRPr="00AB3903" w:rsidRDefault="009F23DB" w:rsidP="00F4655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AB3903" w:rsidRDefault="009F23DB" w:rsidP="00F4655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903">
              <w:rPr>
                <w:rFonts w:ascii="Times New Roman" w:hAnsi="Times New Roman"/>
                <w:sz w:val="24"/>
                <w:szCs w:val="24"/>
              </w:rPr>
              <w:t>объединение -  Классика  3г.о.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AB3903" w:rsidRDefault="009F23DB" w:rsidP="00F4655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903"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AB3903" w:rsidRDefault="009F23DB" w:rsidP="00F4655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903">
              <w:rPr>
                <w:rFonts w:ascii="Times New Roman" w:hAnsi="Times New Roman"/>
                <w:sz w:val="24"/>
                <w:szCs w:val="24"/>
              </w:rPr>
              <w:t xml:space="preserve">Battement tendu jete из 1 позиции en face в сторону. С </w:t>
            </w:r>
          </w:p>
          <w:p w:rsidR="009F23DB" w:rsidRPr="00AB3903" w:rsidRDefault="009F23DB" w:rsidP="00F4655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903">
              <w:rPr>
                <w:rFonts w:ascii="Times New Roman" w:hAnsi="Times New Roman"/>
                <w:sz w:val="24"/>
                <w:szCs w:val="24"/>
              </w:rPr>
              <w:t>продвижением назад</w:t>
            </w:r>
          </w:p>
          <w:p w:rsidR="009F23DB" w:rsidRPr="00AB3903" w:rsidRDefault="009F23DB" w:rsidP="00F4655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903">
              <w:rPr>
                <w:rFonts w:ascii="Times New Roman" w:hAnsi="Times New Roman"/>
                <w:sz w:val="24"/>
                <w:szCs w:val="24"/>
              </w:rPr>
              <w:t xml:space="preserve">Battement tendu jete из 1 позиции en face в сторону. С </w:t>
            </w:r>
          </w:p>
          <w:p w:rsidR="009F23DB" w:rsidRPr="00AB3903" w:rsidRDefault="009F23DB" w:rsidP="00F4655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903">
              <w:rPr>
                <w:rFonts w:ascii="Times New Roman" w:hAnsi="Times New Roman"/>
                <w:sz w:val="24"/>
                <w:szCs w:val="24"/>
              </w:rPr>
              <w:t>продвижением вперёд</w:t>
            </w:r>
          </w:p>
          <w:p w:rsidR="009F23DB" w:rsidRPr="00AB3903" w:rsidRDefault="009F23DB" w:rsidP="00F4655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903">
              <w:rPr>
                <w:rFonts w:ascii="Times New Roman" w:hAnsi="Times New Roman"/>
                <w:sz w:val="24"/>
                <w:szCs w:val="24"/>
              </w:rPr>
              <w:tab/>
              <w:t xml:space="preserve">Прямой онлайн эфир </w:t>
            </w:r>
          </w:p>
          <w:p w:rsidR="009F23DB" w:rsidRPr="00AB3903" w:rsidRDefault="009F23DB" w:rsidP="00F4655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903">
              <w:rPr>
                <w:rFonts w:ascii="Times New Roman" w:hAnsi="Times New Roman"/>
                <w:sz w:val="24"/>
                <w:szCs w:val="24"/>
              </w:rPr>
              <w:t xml:space="preserve">     Zoom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3DB" w:rsidRPr="00AB3903" w:rsidRDefault="009F23DB" w:rsidP="00F4655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903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9F23DB" w:rsidRPr="00AB3903" w:rsidRDefault="009F23DB" w:rsidP="00F4655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903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</w:tbl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Default="009F23DB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9F23DB" w:rsidRPr="00380043" w:rsidRDefault="009F23DB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sectPr w:rsidR="009F23DB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5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1C9"/>
    <w:rsid w:val="0003186C"/>
    <w:rsid w:val="000678F3"/>
    <w:rsid w:val="002018D0"/>
    <w:rsid w:val="00377330"/>
    <w:rsid w:val="00380043"/>
    <w:rsid w:val="00460B55"/>
    <w:rsid w:val="00463EDF"/>
    <w:rsid w:val="00663C49"/>
    <w:rsid w:val="00680F1E"/>
    <w:rsid w:val="006B1CEA"/>
    <w:rsid w:val="006C63AB"/>
    <w:rsid w:val="007D24DC"/>
    <w:rsid w:val="008062E2"/>
    <w:rsid w:val="00825710"/>
    <w:rsid w:val="00865352"/>
    <w:rsid w:val="008C2A4D"/>
    <w:rsid w:val="009A6ADE"/>
    <w:rsid w:val="009F23DB"/>
    <w:rsid w:val="00A54C16"/>
    <w:rsid w:val="00A94342"/>
    <w:rsid w:val="00AA1B29"/>
    <w:rsid w:val="00AB3903"/>
    <w:rsid w:val="00B8231A"/>
    <w:rsid w:val="00BA07F8"/>
    <w:rsid w:val="00C30518"/>
    <w:rsid w:val="00C96F16"/>
    <w:rsid w:val="00CE497C"/>
    <w:rsid w:val="00D34C20"/>
    <w:rsid w:val="00D41C75"/>
    <w:rsid w:val="00DA3027"/>
    <w:rsid w:val="00E3798C"/>
    <w:rsid w:val="00ED285C"/>
    <w:rsid w:val="00F101C9"/>
    <w:rsid w:val="00F40464"/>
    <w:rsid w:val="00F42908"/>
    <w:rsid w:val="00F46556"/>
    <w:rsid w:val="00FB1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C1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B1CEA"/>
  </w:style>
  <w:style w:type="character" w:styleId="Hyperlink">
    <w:name w:val="Hyperlink"/>
    <w:basedOn w:val="DefaultParagraphFont"/>
    <w:uiPriority w:val="99"/>
    <w:rsid w:val="00380043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B8231A"/>
    <w:rPr>
      <w:rFonts w:ascii="Times New Roman" w:hAnsi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554</Words>
  <Characters>3163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1</cp:lastModifiedBy>
  <cp:revision>3</cp:revision>
  <dcterms:created xsi:type="dcterms:W3CDTF">2020-04-19T13:36:00Z</dcterms:created>
  <dcterms:modified xsi:type="dcterms:W3CDTF">2020-04-27T06:59:00Z</dcterms:modified>
</cp:coreProperties>
</file>